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700" w:rsidRDefault="00FB08F7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1275715</wp:posOffset>
                </wp:positionV>
                <wp:extent cx="66675" cy="68580"/>
                <wp:effectExtent l="4445" t="4445" r="5080" b="222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85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239CB73" id="矩形 1" o:spid="_x0000_s1026" style="position:absolute;left:0;text-align:left;margin-left:448.6pt;margin-top:100.45pt;width:5.25pt;height:5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2117090</wp:posOffset>
                </wp:positionV>
                <wp:extent cx="1116330" cy="270510"/>
                <wp:effectExtent l="7620" t="773430" r="190500" b="22860"/>
                <wp:wrapNone/>
                <wp:docPr id="3" name="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270510"/>
                        </a:xfrm>
                        <a:prstGeom prst="wedgeRectCallout">
                          <a:avLst>
                            <a:gd name="adj1" fmla="val 63083"/>
                            <a:gd name="adj2" fmla="val -318310"/>
                          </a:avLst>
                        </a:prstGeom>
                        <a:noFill/>
                        <a:ln w="1524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27700" w:rsidRDefault="00FB08F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项目所在位置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3" o:spid="_x0000_s1026" type="#_x0000_t61" style="position:absolute;left:0;text-align:left;margin-left:347.8pt;margin-top:166.7pt;width:87.9pt;height:2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" adj="24426,-57955" filled="f" strokecolor="red" strokeweight="1.2pt">
                <v:textbox>
                  <w:txbxContent>
                    <w:p w:rsidR="00D27700" w:rsidRDefault="00FB08F7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项目所在位置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8654415" cy="60934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7287" cy="61025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7700" w:rsidRDefault="00FB08F7">
      <w:pPr>
        <w:pStyle w:val="a3"/>
        <w:jc w:val="center"/>
        <w:rPr>
          <w:rFonts w:cs="Times New Roman"/>
          <w:b/>
          <w:bCs/>
          <w:sz w:val="28"/>
        </w:rPr>
        <w:sectPr w:rsidR="00D27700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cs="Times New Roman"/>
          <w:b/>
          <w:bCs/>
          <w:sz w:val="28"/>
        </w:rPr>
        <w:t>附图</w:t>
      </w:r>
      <w:r>
        <w:rPr>
          <w:rFonts w:cs="Times New Roman"/>
          <w:b/>
          <w:bCs/>
          <w:sz w:val="28"/>
        </w:rPr>
        <w:t>1</w:t>
      </w:r>
      <w:r>
        <w:rPr>
          <w:rFonts w:cs="Times New Roman" w:hint="eastAsia"/>
          <w:b/>
          <w:bCs/>
          <w:sz w:val="28"/>
        </w:rPr>
        <w:t xml:space="preserve"> </w:t>
      </w:r>
      <w:r>
        <w:rPr>
          <w:rFonts w:cs="Times New Roman"/>
          <w:b/>
          <w:bCs/>
          <w:sz w:val="28"/>
        </w:rPr>
        <w:t xml:space="preserve">  </w:t>
      </w:r>
      <w:r>
        <w:rPr>
          <w:rFonts w:cs="Times New Roman"/>
          <w:b/>
          <w:bCs/>
          <w:sz w:val="28"/>
        </w:rPr>
        <w:t>项目地理位置图</w:t>
      </w:r>
    </w:p>
    <w:p w:rsidR="00D27700" w:rsidRDefault="00FB08F7">
      <w:pPr>
        <w:jc w:val="center"/>
      </w:pPr>
      <w:r>
        <w:rPr>
          <w:noProof/>
        </w:rPr>
        <w:lastRenderedPageBreak/>
        <w:drawing>
          <wp:inline distT="0" distB="0" distL="0" distR="0">
            <wp:extent cx="9366250" cy="6108065"/>
            <wp:effectExtent l="0" t="0" r="635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4459" cy="613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00" w:rsidRDefault="00FB0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D27700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>附图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厂区平面布置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图</w:t>
      </w:r>
    </w:p>
    <w:p w:rsidR="00D27700" w:rsidRDefault="00FB08F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9766935" cy="5786755"/>
            <wp:effectExtent l="0" t="0" r="571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578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7700" w:rsidRDefault="00FB0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附图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监测点位布点图</w:t>
      </w:r>
    </w:p>
    <w:sectPr w:rsidR="00D27700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48D57C2"/>
    <w:rsid w:val="000B6337"/>
    <w:rsid w:val="00232176"/>
    <w:rsid w:val="00327870"/>
    <w:rsid w:val="00450379"/>
    <w:rsid w:val="007C4EB1"/>
    <w:rsid w:val="00AC347C"/>
    <w:rsid w:val="00D27700"/>
    <w:rsid w:val="00E84CD5"/>
    <w:rsid w:val="00FB08F7"/>
    <w:rsid w:val="11F84283"/>
    <w:rsid w:val="148D57C2"/>
    <w:rsid w:val="395B5D15"/>
    <w:rsid w:val="5B754908"/>
    <w:rsid w:val="5FFA2B7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9B7DF14-7BA6-4833-99ED-D8870A3CB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3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spacing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napToGrid w:val="0"/>
      <w:spacing w:line="520" w:lineRule="exact"/>
      <w:ind w:left="119"/>
    </w:pPr>
    <w:rPr>
      <w:rFonts w:ascii="Times New Roman" w:eastAsia="宋体" w:hAnsi="Times New Roman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468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8415A4-B8D5-40B4-98E8-4F9C4347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</TotalTime>
  <Pages>3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韩邵峰</dc:creator>
  <cp:lastModifiedBy>Administrator</cp:lastModifiedBy>
  <cp:revision>2</cp:revision>
  <dcterms:created xsi:type="dcterms:W3CDTF">2018-07-10T02:32:00Z</dcterms:created>
  <dcterms:modified xsi:type="dcterms:W3CDTF">2018-07-10T02:32:00Z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